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B99C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9079C2B" w14:textId="77777777" w:rsidR="00F90453" w:rsidRDefault="00C71F0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C6D977F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FF09E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B5BCC" w14:textId="77777777" w:rsidR="00222867" w:rsidRPr="00D635C4" w:rsidRDefault="00C71F0A" w:rsidP="00DE68A0">
            <w:pPr>
              <w:bidi w:val="0"/>
            </w:pPr>
          </w:p>
        </w:tc>
      </w:tr>
      <w:tr w:rsidR="007548B0" w14:paraId="7F3AD79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359BCA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81502" w14:textId="77777777"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14:paraId="488A74D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6DFBA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CF54" w14:textId="656CA237" w:rsidR="00222867" w:rsidRDefault="00C9676D" w:rsidP="00227FD6">
            <w:r>
              <w:rPr>
                <w:rFonts w:hint="cs"/>
                <w:rtl/>
              </w:rPr>
              <w:t>04.01.2026</w:t>
            </w:r>
          </w:p>
        </w:tc>
      </w:tr>
    </w:tbl>
    <w:p w14:paraId="02B09C0C" w14:textId="77777777" w:rsidR="00332AFB" w:rsidRDefault="00C71F0A" w:rsidP="00222867">
      <w:pPr>
        <w:rPr>
          <w:rtl/>
        </w:rPr>
      </w:pPr>
    </w:p>
    <w:p w14:paraId="4C5F2039" w14:textId="77777777" w:rsidR="00222867" w:rsidRDefault="00C71F0A" w:rsidP="00222867">
      <w:pPr>
        <w:rPr>
          <w:rtl/>
        </w:rPr>
      </w:pPr>
    </w:p>
    <w:p w14:paraId="7863F675" w14:textId="77777777" w:rsidR="00222867" w:rsidRDefault="00C71F0A" w:rsidP="00222867">
      <w:pPr>
        <w:rPr>
          <w:rtl/>
        </w:rPr>
      </w:pPr>
    </w:p>
    <w:p w14:paraId="2DF2EFD9" w14:textId="77777777" w:rsidR="00222867" w:rsidRDefault="00C71F0A" w:rsidP="00222867">
      <w:pPr>
        <w:rPr>
          <w:rtl/>
        </w:rPr>
      </w:pPr>
    </w:p>
    <w:p w14:paraId="5BE82FB9" w14:textId="77777777" w:rsidR="00222867" w:rsidRDefault="00C71F0A" w:rsidP="00222867">
      <w:pPr>
        <w:rPr>
          <w:rtl/>
        </w:rPr>
      </w:pPr>
    </w:p>
    <w:p w14:paraId="757BA884" w14:textId="77777777" w:rsidR="00222867" w:rsidRDefault="00C71F0A" w:rsidP="00222867">
      <w:pPr>
        <w:rPr>
          <w:rtl/>
        </w:rPr>
      </w:pPr>
    </w:p>
    <w:p w14:paraId="23FCC7C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3886EC3" w14:textId="77777777" w:rsidR="00222867" w:rsidRDefault="00C71F0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0E106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A97DF8F" w14:textId="77777777" w:rsidR="00222867" w:rsidRPr="00AF57E9" w:rsidRDefault="00C71F0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4599BE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686E3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222B17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E0DC3" w14:textId="19AEC93F" w:rsidR="00222867" w:rsidRPr="00AF57E9" w:rsidRDefault="00C71F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שירות שנתי למערכת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>EPROC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כולל שירות תחזוקה ושדרוגים.</w:t>
            </w:r>
            <w:r w:rsidR="00A879ED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14:paraId="3C1328C2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9126" w14:textId="77777777" w:rsidR="00222867" w:rsidRPr="00AF57E9" w:rsidRDefault="00C71F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B89269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7F08" w14:textId="77777777" w:rsidR="00222867" w:rsidRPr="00A879ED" w:rsidRDefault="00C71F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9BD962D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D3D6" w14:textId="77777777" w:rsidR="00222867" w:rsidRPr="00AF57E9" w:rsidRDefault="00C71F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24437F9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2999" w14:textId="77777777" w:rsidR="00222867" w:rsidRPr="00AF57E9" w:rsidRDefault="00C71F0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C838A3E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D5B4F0D" w14:textId="77777777"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2F4A074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DBC70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12F5AAE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1671DEB" w14:textId="77777777" w:rsidTr="00222867">
        <w:tc>
          <w:tcPr>
            <w:tcW w:w="3085" w:type="dxa"/>
            <w:hideMark/>
          </w:tcPr>
          <w:p w14:paraId="30B6963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7AD56A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FE237FB" w14:textId="77777777"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48A86EE" w14:textId="77777777" w:rsidR="00222867" w:rsidRPr="00AF57E9" w:rsidRDefault="00C71F0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F3A8D3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34995A20" w14:textId="77777777" w:rsidTr="00222867">
        <w:tc>
          <w:tcPr>
            <w:tcW w:w="2698" w:type="dxa"/>
            <w:shd w:val="clear" w:color="auto" w:fill="E6E6E6"/>
            <w:hideMark/>
          </w:tcPr>
          <w:p w14:paraId="6DA0623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CE4E7B2" w14:textId="3F36DD83" w:rsidR="00222867" w:rsidRPr="00AF57E9" w:rsidRDefault="00C71F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איפרוק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סולושנס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בע"מ</w:t>
            </w:r>
          </w:p>
        </w:tc>
      </w:tr>
      <w:tr w:rsidR="007548B0" w14:paraId="42E144C2" w14:textId="77777777" w:rsidTr="00222867">
        <w:tc>
          <w:tcPr>
            <w:tcW w:w="2698" w:type="dxa"/>
            <w:shd w:val="clear" w:color="auto" w:fill="E6E6E6"/>
            <w:hideMark/>
          </w:tcPr>
          <w:p w14:paraId="7A235B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988DA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22A7BEE" w14:textId="67C45037" w:rsidR="00222867" w:rsidRPr="00AF57E9" w:rsidRDefault="00C71F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514179407</w:t>
            </w:r>
          </w:p>
        </w:tc>
      </w:tr>
      <w:tr w:rsidR="007548B0" w14:paraId="2657308A" w14:textId="77777777" w:rsidTr="00222867">
        <w:tc>
          <w:tcPr>
            <w:tcW w:w="2698" w:type="dxa"/>
            <w:shd w:val="clear" w:color="auto" w:fill="E6E6E6"/>
            <w:hideMark/>
          </w:tcPr>
          <w:p w14:paraId="5717A48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10F0DDB" w14:textId="77777777"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993635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20288F5" w14:textId="77777777" w:rsidTr="00222867">
        <w:tc>
          <w:tcPr>
            <w:tcW w:w="2698" w:type="dxa"/>
            <w:shd w:val="clear" w:color="auto" w:fill="E6E6E6"/>
            <w:hideMark/>
          </w:tcPr>
          <w:p w14:paraId="79EDE47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6637EC1" w14:textId="77777777" w:rsidR="00222867" w:rsidRPr="00AF57E9" w:rsidRDefault="00C71F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43C00F41" w14:textId="77777777" w:rsidTr="00222867">
        <w:tc>
          <w:tcPr>
            <w:tcW w:w="2698" w:type="dxa"/>
            <w:shd w:val="clear" w:color="auto" w:fill="E6E6E6"/>
            <w:hideMark/>
          </w:tcPr>
          <w:p w14:paraId="564CE67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F3307D3" w14:textId="77777777"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14:paraId="3A161624" w14:textId="77777777" w:rsidR="00222867" w:rsidRPr="00AF57E9" w:rsidRDefault="00C71F0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C5C41A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A4EECE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0E2EF93" w14:textId="77777777" w:rsidR="00222867" w:rsidRPr="00AF57E9" w:rsidRDefault="00C71F0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D0DA0E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EE2E18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F41FC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0735C9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4B339FC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934B61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566F" w14:textId="77777777" w:rsidR="00222867" w:rsidRPr="00AF57E9" w:rsidRDefault="00346B7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B27ED2">
              <w:rPr>
                <w:rFonts w:ascii="Arial" w:hAnsi="Arial"/>
                <w:b/>
                <w:sz w:val="22"/>
                <w:szCs w:val="22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14:paraId="522763C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75EA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F99C31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C378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2ACCE0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08F0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048CFC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EF01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87360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2084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CE0236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08EB9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D759D7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ECBC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A3A8CE6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E9A1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17EE8B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0B01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63C398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2E65D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DB4317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DACA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A4705F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A0036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E73D8C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D83BE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8AC0553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3271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AEE56F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06B0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7E4B9E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2BEF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278D12" w14:textId="77777777" w:rsidR="00222867" w:rsidRPr="00AF57E9" w:rsidRDefault="00C71F0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05BA68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70FACB3" w14:textId="77777777" w:rsidR="00222867" w:rsidRPr="00AF57E9" w:rsidRDefault="00C71F0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60F44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587B91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0CA713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29F0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68998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68E8" w14:textId="77777777" w:rsidR="00222867" w:rsidRPr="00AF57E9" w:rsidRDefault="00C71F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504A99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65F1C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F9D60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94D03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EEBF1DC" w14:textId="77777777" w:rsidR="00222867" w:rsidRPr="00817FBA" w:rsidRDefault="00C71F0A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E0F77" w14:textId="77777777" w:rsidR="00364A05" w:rsidRDefault="00364A05">
      <w:r>
        <w:separator/>
      </w:r>
    </w:p>
  </w:endnote>
  <w:endnote w:type="continuationSeparator" w:id="0">
    <w:p w14:paraId="12490AA5" w14:textId="77777777"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6B26412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2D8C337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0C6109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97825A3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E538D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148A672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34A9DBA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59E3190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E02460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1E04029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0A0AB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166F5E88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091A15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DE860DA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66D86389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98A4020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A4822" w14:textId="77777777" w:rsidR="00364A05" w:rsidRDefault="00364A05">
      <w:r>
        <w:separator/>
      </w:r>
    </w:p>
  </w:footnote>
  <w:footnote w:type="continuationSeparator" w:id="0">
    <w:p w14:paraId="4AFB0000" w14:textId="77777777"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0AC41F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658CE1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7E82A5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72E116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B6B60B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B04E035" wp14:editId="151A33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16A51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6BEEAD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544267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83FCA5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800AE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D7337A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D5EC169" w14:textId="77777777" w:rsidR="009220EC" w:rsidRPr="00D84715" w:rsidRDefault="00C71F0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72EB1F0" w14:textId="77777777" w:rsidR="009220EC" w:rsidRDefault="00C71F0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6D010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CD564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67991F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82C0B46" w14:textId="77777777" w:rsidR="003D6D13" w:rsidRPr="00D84715" w:rsidRDefault="00C71F0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CB9269E" w14:textId="77777777" w:rsidR="003D6D13" w:rsidRPr="00D84715" w:rsidRDefault="00C71F0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0B38F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962796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3196566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0E2715A" w14:textId="77777777" w:rsidR="009220EC" w:rsidRPr="00D84715" w:rsidRDefault="00C71F0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234663" w14:textId="77777777" w:rsidR="009220EC" w:rsidRPr="00D84715" w:rsidRDefault="00C71F0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65022C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B51F0FA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970E1D7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F7D6E01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F20C3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5CC149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13FBB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06301F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6A94C101" w14:textId="77777777" w:rsidR="00E678BB" w:rsidRPr="00D84715" w:rsidRDefault="00C71F0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B244F"/>
    <w:rsid w:val="00227FD6"/>
    <w:rsid w:val="002B17D1"/>
    <w:rsid w:val="00336CDD"/>
    <w:rsid w:val="00346B7C"/>
    <w:rsid w:val="00364A05"/>
    <w:rsid w:val="0042031D"/>
    <w:rsid w:val="007548B0"/>
    <w:rsid w:val="009B6B29"/>
    <w:rsid w:val="009F7FB7"/>
    <w:rsid w:val="00A41C70"/>
    <w:rsid w:val="00A879ED"/>
    <w:rsid w:val="00B27ED2"/>
    <w:rsid w:val="00C71F0A"/>
    <w:rsid w:val="00C9676D"/>
    <w:rsid w:val="00E5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0140F32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363827-F4EA-450A-9976-EEE249CE7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2</Pages>
  <Words>256</Words>
  <Characters>1330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9</cp:revision>
  <dcterms:created xsi:type="dcterms:W3CDTF">2022-01-05T12:16:00Z</dcterms:created>
  <dcterms:modified xsi:type="dcterms:W3CDTF">2026-01-12T10:51:00Z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